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29C5C" w14:textId="77777777" w:rsidR="009E4127" w:rsidRDefault="009E4127" w:rsidP="004E5017"/>
    <w:p w14:paraId="31B56298" w14:textId="77777777" w:rsidR="009E4127" w:rsidRPr="009E4127" w:rsidRDefault="009E4127" w:rsidP="009E4127"/>
    <w:p w14:paraId="16942DA6" w14:textId="6B3C81A9" w:rsidR="009E4127" w:rsidRPr="00EC6837" w:rsidRDefault="00EC6837" w:rsidP="00EC6837">
      <w:pPr>
        <w:jc w:val="center"/>
        <w:rPr>
          <w:rFonts w:ascii="Comic Sans MS" w:hAnsi="Comic Sans MS"/>
          <w:sz w:val="22"/>
          <w:szCs w:val="22"/>
        </w:rPr>
      </w:pPr>
      <w:r w:rsidRPr="00EC6837">
        <w:rPr>
          <w:rFonts w:ascii="Comic Sans MS" w:hAnsi="Comic Sans MS"/>
          <w:sz w:val="22"/>
          <w:szCs w:val="22"/>
        </w:rPr>
        <w:t>Week beginning 7</w:t>
      </w:r>
      <w:r w:rsidRPr="00EC6837">
        <w:rPr>
          <w:rFonts w:ascii="Comic Sans MS" w:hAnsi="Comic Sans MS"/>
          <w:sz w:val="22"/>
          <w:szCs w:val="22"/>
          <w:vertAlign w:val="superscript"/>
        </w:rPr>
        <w:t>th</w:t>
      </w:r>
      <w:r w:rsidRPr="00EC6837">
        <w:rPr>
          <w:rFonts w:ascii="Comic Sans MS" w:hAnsi="Comic Sans MS"/>
          <w:sz w:val="22"/>
          <w:szCs w:val="22"/>
        </w:rPr>
        <w:t xml:space="preserve"> February 2022</w:t>
      </w:r>
    </w:p>
    <w:p w14:paraId="0B471148" w14:textId="24D76079" w:rsidR="00EC6837" w:rsidRPr="00EC6837" w:rsidRDefault="00EC6837" w:rsidP="00EC6837">
      <w:pPr>
        <w:jc w:val="center"/>
        <w:rPr>
          <w:rFonts w:ascii="Comic Sans MS" w:hAnsi="Comic Sans MS"/>
          <w:sz w:val="22"/>
          <w:szCs w:val="22"/>
        </w:rPr>
      </w:pPr>
      <w:r w:rsidRPr="00EC6837">
        <w:rPr>
          <w:rFonts w:ascii="Comic Sans MS" w:hAnsi="Comic Sans MS"/>
          <w:sz w:val="22"/>
          <w:szCs w:val="22"/>
        </w:rPr>
        <w:t xml:space="preserve">LC: to use shapes to </w:t>
      </w:r>
      <w:r>
        <w:rPr>
          <w:rFonts w:ascii="Comic Sans MS" w:hAnsi="Comic Sans MS"/>
          <w:sz w:val="22"/>
          <w:szCs w:val="22"/>
        </w:rPr>
        <w:t>create a shape snowman using paint.</w:t>
      </w:r>
      <w:bookmarkStart w:id="0" w:name="_GoBack"/>
      <w:bookmarkEnd w:id="0"/>
    </w:p>
    <w:p w14:paraId="4DA7F745" w14:textId="77777777" w:rsidR="009E4127" w:rsidRPr="009E4127" w:rsidRDefault="009E4127" w:rsidP="009E4127"/>
    <w:p w14:paraId="3FC5F439" w14:textId="77777777" w:rsidR="009E4127" w:rsidRPr="009E4127" w:rsidRDefault="009E4127" w:rsidP="009E4127"/>
    <w:p w14:paraId="2837069A" w14:textId="77777777" w:rsidR="009E4127" w:rsidRPr="009E4127" w:rsidRDefault="009E4127" w:rsidP="009E4127"/>
    <w:p w14:paraId="6204F7E4" w14:textId="77777777" w:rsidR="009E4127" w:rsidRPr="009E4127" w:rsidRDefault="009E4127" w:rsidP="009E4127"/>
    <w:p w14:paraId="73A6DDA3" w14:textId="77777777" w:rsidR="009E4127" w:rsidRPr="009E4127" w:rsidRDefault="009E4127" w:rsidP="009E4127"/>
    <w:p w14:paraId="6391A110" w14:textId="77777777" w:rsidR="009E4127" w:rsidRPr="009E4127" w:rsidRDefault="009E4127" w:rsidP="009E4127"/>
    <w:p w14:paraId="64DCBD8C" w14:textId="77777777" w:rsidR="009E4127" w:rsidRPr="009E4127" w:rsidRDefault="009E4127" w:rsidP="009E4127"/>
    <w:p w14:paraId="0360A2CB" w14:textId="77777777" w:rsidR="009E4127" w:rsidRPr="009E4127" w:rsidRDefault="009E4127" w:rsidP="009E4127"/>
    <w:p w14:paraId="2D51EDAF" w14:textId="77777777" w:rsidR="009E4127" w:rsidRPr="009E4127" w:rsidRDefault="009E4127" w:rsidP="009E4127"/>
    <w:p w14:paraId="3B18254C" w14:textId="77777777" w:rsidR="009E4127" w:rsidRPr="009E4127" w:rsidRDefault="009E4127" w:rsidP="009E4127"/>
    <w:p w14:paraId="285B9C78" w14:textId="77777777" w:rsidR="009E4127" w:rsidRPr="009E4127" w:rsidRDefault="009E4127" w:rsidP="009E4127"/>
    <w:p w14:paraId="5D8E627C" w14:textId="77777777" w:rsidR="009E4127" w:rsidRPr="009E4127" w:rsidRDefault="009E4127" w:rsidP="009E4127"/>
    <w:p w14:paraId="3A652669" w14:textId="77777777" w:rsidR="009E4127" w:rsidRPr="009E4127" w:rsidRDefault="009E4127" w:rsidP="009E4127"/>
    <w:p w14:paraId="557F4B2E" w14:textId="77777777" w:rsidR="009E4127" w:rsidRPr="009E4127" w:rsidRDefault="009E4127" w:rsidP="009E4127"/>
    <w:p w14:paraId="0F741707" w14:textId="77777777" w:rsidR="009E4127" w:rsidRPr="009E4127" w:rsidRDefault="009E4127" w:rsidP="009E4127"/>
    <w:p w14:paraId="73A42FEC" w14:textId="77777777" w:rsidR="009E4127" w:rsidRPr="009E4127" w:rsidRDefault="009E4127" w:rsidP="009E4127"/>
    <w:p w14:paraId="7CCF5C67" w14:textId="77777777" w:rsidR="009E4127" w:rsidRPr="009E4127" w:rsidRDefault="009E4127" w:rsidP="009E4127"/>
    <w:p w14:paraId="3A18DC5F" w14:textId="77777777" w:rsidR="009E4127" w:rsidRDefault="009E4127" w:rsidP="009E4127"/>
    <w:p w14:paraId="66CAF337" w14:textId="77777777" w:rsidR="009E4127" w:rsidRDefault="009E4127" w:rsidP="009E4127"/>
    <w:p w14:paraId="12E1627E" w14:textId="77777777" w:rsidR="00B8626B" w:rsidRPr="009E4127" w:rsidRDefault="001E215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C499F" wp14:editId="7FF14E65">
                <wp:simplePos x="0" y="0"/>
                <wp:positionH relativeFrom="column">
                  <wp:posOffset>-360045</wp:posOffset>
                </wp:positionH>
                <wp:positionV relativeFrom="page">
                  <wp:posOffset>9886315</wp:posOffset>
                </wp:positionV>
                <wp:extent cx="7559675" cy="804545"/>
                <wp:effectExtent l="0" t="0" r="0" b="0"/>
                <wp:wrapNone/>
                <wp:docPr id="1" name="Rectangle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A5B91B0" id="Rectangle 1" o:spid="_x0000_s1026" href="https://www.twinkl.co.uk/" style="position:absolute;margin-left:-28.35pt;margin-top:778.45pt;width:595.25pt;height:6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" o:button="t" filled="f" stroked="f" strokeweight="1pt">
                <v:fill o:detectmouseclick="t"/>
                <w10:wrap anchory="page"/>
              </v:rect>
            </w:pict>
          </mc:Fallback>
        </mc:AlternateContent>
      </w:r>
    </w:p>
    <w:sectPr w:rsidR="00B8626B" w:rsidRPr="009E4127" w:rsidSect="00B862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CAC088" w14:textId="77777777" w:rsidR="00A0123A" w:rsidRDefault="00A0123A" w:rsidP="00DD5720">
      <w:r>
        <w:separator/>
      </w:r>
    </w:p>
  </w:endnote>
  <w:endnote w:type="continuationSeparator" w:id="0">
    <w:p w14:paraId="5997A53B" w14:textId="77777777" w:rsidR="00A0123A" w:rsidRDefault="00A0123A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charset w:val="4D"/>
    <w:family w:val="auto"/>
    <w:pitch w:val="variable"/>
    <w:sig w:usb0="00000007" w:usb1="00000001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B667C" w14:textId="77777777" w:rsidR="00BE25A5" w:rsidRDefault="00BE25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61658" w14:textId="484573ED" w:rsidR="008C227E" w:rsidRDefault="008C227E" w:rsidP="009E4127">
    <w:pPr>
      <w:pStyle w:val="Header"/>
    </w:pPr>
  </w:p>
  <w:p w14:paraId="0243F06F" w14:textId="0FA74682" w:rsidR="00ED71A2" w:rsidRDefault="00ED71A2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EA718" w14:textId="77777777" w:rsidR="00BE25A5" w:rsidRDefault="00BE25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14EA3" w14:textId="77777777" w:rsidR="00A0123A" w:rsidRDefault="00A0123A" w:rsidP="00DD5720">
      <w:r>
        <w:separator/>
      </w:r>
    </w:p>
  </w:footnote>
  <w:footnote w:type="continuationSeparator" w:id="0">
    <w:p w14:paraId="1AB96B2C" w14:textId="77777777" w:rsidR="00A0123A" w:rsidRDefault="00A0123A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8A016" w14:textId="77777777" w:rsidR="00BE25A5" w:rsidRDefault="00BE25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63240" w14:textId="2B7D3606" w:rsidR="00BE25A5" w:rsidRDefault="00BE25A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367260" wp14:editId="789EB6A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85145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39EB8" w14:textId="77777777" w:rsidR="00BE25A5" w:rsidRDefault="00BE25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157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1E2157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0123A"/>
    <w:rsid w:val="00A72ECB"/>
    <w:rsid w:val="00A822C3"/>
    <w:rsid w:val="00AC3604"/>
    <w:rsid w:val="00B8626B"/>
    <w:rsid w:val="00BE25A5"/>
    <w:rsid w:val="00CA3011"/>
    <w:rsid w:val="00CC0F47"/>
    <w:rsid w:val="00CE75AA"/>
    <w:rsid w:val="00CF513F"/>
    <w:rsid w:val="00D90104"/>
    <w:rsid w:val="00DD5720"/>
    <w:rsid w:val="00E03A3E"/>
    <w:rsid w:val="00E1404D"/>
    <w:rsid w:val="00E1443E"/>
    <w:rsid w:val="00E376AA"/>
    <w:rsid w:val="00E62A7F"/>
    <w:rsid w:val="00EB6D1C"/>
    <w:rsid w:val="00EC6837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25CA6"/>
  <w15:chartTrackingRefBased/>
  <w15:docId w15:val="{809792B5-021C-4BCD-9ED8-69762974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%23%20Resource%20Templates%20and%20Actions\!G%20Drive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9C265-E3C4-47A2-BC27-698C7CDF8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0</TotalTime>
  <Pages>1</Pages>
  <Words>16</Words>
  <Characters>97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Craig Battrick (Staff - Star Academy)</cp:lastModifiedBy>
  <cp:revision>2</cp:revision>
  <cp:lastPrinted>2014-02-20T09:55:00Z</cp:lastPrinted>
  <dcterms:created xsi:type="dcterms:W3CDTF">2022-02-01T19:31:00Z</dcterms:created>
  <dcterms:modified xsi:type="dcterms:W3CDTF">2022-02-01T19:31:00Z</dcterms:modified>
</cp:coreProperties>
</file>